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E4E3F" w14:textId="77777777" w:rsidR="000E704F" w:rsidRDefault="000E704F" w:rsidP="006235FD">
      <w:pPr>
        <w:jc w:val="center"/>
        <w:outlineLvl w:val="0"/>
        <w:rPr>
          <w:sz w:val="40"/>
          <w:szCs w:val="40"/>
        </w:rPr>
      </w:pPr>
      <w:r w:rsidRPr="000A290B">
        <w:rPr>
          <w:sz w:val="40"/>
          <w:szCs w:val="40"/>
        </w:rPr>
        <w:t>Bear Valley / Indian Valley Fire Protection District</w:t>
      </w:r>
    </w:p>
    <w:p w14:paraId="673C6E5F" w14:textId="77777777" w:rsidR="000E704F" w:rsidRDefault="00E21D57" w:rsidP="000E704F">
      <w:pPr>
        <w:jc w:val="center"/>
        <w:outlineLvl w:val="0"/>
      </w:pPr>
      <w:r>
        <w:t xml:space="preserve">5122 E. Park Road, </w:t>
      </w:r>
      <w:r w:rsidR="000E704F">
        <w:t>PO Box 111, Stonyford, CA  95979</w:t>
      </w:r>
    </w:p>
    <w:p w14:paraId="3E233A44" w14:textId="77777777" w:rsidR="00325F66" w:rsidRDefault="00325F66" w:rsidP="00325F66">
      <w:pPr>
        <w:jc w:val="center"/>
        <w:outlineLvl w:val="0"/>
      </w:pPr>
      <w:hyperlink r:id="rId7" w:history="1">
        <w:r w:rsidRPr="00E33683">
          <w:rPr>
            <w:rStyle w:val="Hyperlink"/>
          </w:rPr>
          <w:t>www.bearvalleyindianvalleyfireprotectiondistrict.com</w:t>
        </w:r>
      </w:hyperlink>
    </w:p>
    <w:p w14:paraId="687F23F5" w14:textId="77777777" w:rsidR="00325F66" w:rsidRDefault="00325F66" w:rsidP="00325F66">
      <w:pPr>
        <w:jc w:val="center"/>
        <w:outlineLvl w:val="0"/>
      </w:pPr>
      <w:r>
        <w:t>bvivfpd@gmail.com</w:t>
      </w:r>
    </w:p>
    <w:p w14:paraId="3B081A63" w14:textId="77777777" w:rsidR="000E704F" w:rsidRPr="000A290B" w:rsidRDefault="000E704F" w:rsidP="000E704F"/>
    <w:p w14:paraId="40E926F9" w14:textId="77777777" w:rsidR="000E704F" w:rsidRPr="000A290B" w:rsidRDefault="000E704F" w:rsidP="000E704F">
      <w:r w:rsidRPr="000A290B">
        <w:t>Frank Pendell- Chairperson</w:t>
      </w:r>
      <w:r w:rsidR="008A49A6">
        <w:tab/>
      </w:r>
      <w:r w:rsidR="008A49A6">
        <w:tab/>
      </w:r>
      <w:r w:rsidR="008A49A6">
        <w:tab/>
      </w:r>
      <w:r w:rsidR="008A49A6">
        <w:tab/>
      </w:r>
      <w:r w:rsidR="008A49A6">
        <w:tab/>
      </w:r>
      <w:r w:rsidR="008A49A6">
        <w:tab/>
        <w:t>Sandy Corbin</w:t>
      </w:r>
      <w:r w:rsidR="009117BB">
        <w:t>-</w:t>
      </w:r>
      <w:r w:rsidR="008A49A6">
        <w:t xml:space="preserve">Interim </w:t>
      </w:r>
      <w:r w:rsidR="009117BB">
        <w:t>Chief</w:t>
      </w:r>
    </w:p>
    <w:p w14:paraId="4B890495" w14:textId="77777777" w:rsidR="000E704F" w:rsidRDefault="000E704F" w:rsidP="000E704F">
      <w:r>
        <w:t>Dwain</w:t>
      </w:r>
      <w:r w:rsidRPr="000A290B">
        <w:t xml:space="preserve"> Whitney</w:t>
      </w:r>
      <w:r>
        <w:t>-</w:t>
      </w:r>
      <w:r w:rsidR="008A49A6">
        <w:t>Board Member</w:t>
      </w:r>
    </w:p>
    <w:p w14:paraId="6281B812" w14:textId="77777777" w:rsidR="000E704F" w:rsidRDefault="000E704F" w:rsidP="000E704F">
      <w:r>
        <w:t>Bridget Kaplan-</w:t>
      </w:r>
      <w:r w:rsidR="00CA5787">
        <w:t xml:space="preserve">Secretary / </w:t>
      </w:r>
      <w:r w:rsidR="006235FD">
        <w:t>Webmaster</w:t>
      </w:r>
    </w:p>
    <w:p w14:paraId="257F729E" w14:textId="77777777" w:rsidR="000B2F9A" w:rsidRPr="000A290B" w:rsidRDefault="000B2F9A" w:rsidP="000B2F9A">
      <w:r>
        <w:t>Frank Elliott-</w:t>
      </w:r>
      <w:r w:rsidRPr="000A290B">
        <w:t>Treasurer</w:t>
      </w:r>
      <w:r>
        <w:t>/Claims</w:t>
      </w:r>
    </w:p>
    <w:p w14:paraId="255CD657" w14:textId="77777777" w:rsidR="000B2F9A" w:rsidRDefault="000B2F9A" w:rsidP="000E704F">
      <w:r>
        <w:t>Bryan Evans</w:t>
      </w:r>
      <w:r w:rsidR="006235FD">
        <w:t>-</w:t>
      </w:r>
      <w:r w:rsidR="008A49A6">
        <w:t>Vice Chairperson</w:t>
      </w:r>
    </w:p>
    <w:p w14:paraId="75979142" w14:textId="77777777" w:rsidR="002F66B2" w:rsidRDefault="006235FD" w:rsidP="00E21D57">
      <w:pPr>
        <w:jc w:val="center"/>
        <w:rPr>
          <w:sz w:val="44"/>
          <w:szCs w:val="44"/>
        </w:rPr>
      </w:pPr>
      <w:r>
        <w:rPr>
          <w:sz w:val="44"/>
          <w:szCs w:val="44"/>
        </w:rPr>
        <w:t>Agenda</w:t>
      </w:r>
    </w:p>
    <w:p w14:paraId="52AC8005" w14:textId="77777777" w:rsidR="00E21D57" w:rsidRPr="00E21D57" w:rsidRDefault="00E21D57" w:rsidP="00E21D57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Special </w:t>
      </w:r>
      <w:r w:rsidR="006235FD">
        <w:rPr>
          <w:sz w:val="44"/>
          <w:szCs w:val="44"/>
        </w:rPr>
        <w:t xml:space="preserve">Board </w:t>
      </w:r>
      <w:r>
        <w:rPr>
          <w:sz w:val="44"/>
          <w:szCs w:val="44"/>
        </w:rPr>
        <w:t>Meeting</w:t>
      </w:r>
    </w:p>
    <w:p w14:paraId="3EB82126" w14:textId="7093655D" w:rsidR="002F66B2" w:rsidRDefault="00E21D57" w:rsidP="00E21D57">
      <w:pPr>
        <w:jc w:val="center"/>
      </w:pPr>
      <w:r>
        <w:t xml:space="preserve">Location: </w:t>
      </w:r>
      <w:r w:rsidR="008A49A6">
        <w:t xml:space="preserve">Fire Hall, 5122 E. Park Road, </w:t>
      </w:r>
      <w:r>
        <w:t>Stonyford, CA  95979</w:t>
      </w:r>
    </w:p>
    <w:p w14:paraId="33185029" w14:textId="50832799" w:rsidR="000E704F" w:rsidRPr="00325F66" w:rsidRDefault="008A49A6" w:rsidP="000E704F">
      <w:pPr>
        <w:jc w:val="center"/>
        <w:rPr>
          <w:sz w:val="32"/>
          <w:szCs w:val="32"/>
        </w:rPr>
      </w:pPr>
      <w:r w:rsidRPr="00325F66">
        <w:rPr>
          <w:sz w:val="32"/>
          <w:szCs w:val="32"/>
        </w:rPr>
        <w:t>October 27, 2026</w:t>
      </w:r>
      <w:r w:rsidR="00DA44A2" w:rsidRPr="00325F66">
        <w:rPr>
          <w:sz w:val="32"/>
          <w:szCs w:val="32"/>
        </w:rPr>
        <w:t xml:space="preserve"> @ </w:t>
      </w:r>
      <w:r w:rsidR="00B55672">
        <w:rPr>
          <w:sz w:val="32"/>
          <w:szCs w:val="32"/>
        </w:rPr>
        <w:t>18:00 (</w:t>
      </w:r>
      <w:r w:rsidRPr="00325F66">
        <w:rPr>
          <w:sz w:val="32"/>
          <w:szCs w:val="32"/>
        </w:rPr>
        <w:t>6:00pm)</w:t>
      </w:r>
    </w:p>
    <w:p w14:paraId="46C7F9C1" w14:textId="77777777" w:rsidR="002F66B2" w:rsidRDefault="002F66B2" w:rsidP="000E704F">
      <w:pPr>
        <w:jc w:val="center"/>
      </w:pPr>
    </w:p>
    <w:p w14:paraId="00C5382F" w14:textId="77777777" w:rsidR="006235FD" w:rsidRDefault="006235FD" w:rsidP="006235FD">
      <w:r>
        <w:t xml:space="preserve">1.  </w:t>
      </w:r>
      <w:r w:rsidR="002F66B2">
        <w:t>Call to order</w:t>
      </w:r>
      <w:r>
        <w:t xml:space="preserve"> </w:t>
      </w:r>
      <w:r w:rsidR="00DA44A2">
        <w:t xml:space="preserve"> </w:t>
      </w:r>
    </w:p>
    <w:p w14:paraId="29091919" w14:textId="77777777" w:rsidR="006235FD" w:rsidRDefault="006235FD" w:rsidP="006235FD">
      <w:pPr>
        <w:ind w:firstLine="720"/>
      </w:pPr>
      <w:r>
        <w:t>Time:</w:t>
      </w:r>
    </w:p>
    <w:p w14:paraId="5D14AC7F" w14:textId="77777777" w:rsidR="008A49A6" w:rsidRDefault="008A49A6" w:rsidP="006235FD">
      <w:pPr>
        <w:ind w:firstLine="720"/>
      </w:pPr>
    </w:p>
    <w:p w14:paraId="7D2A765D" w14:textId="77777777" w:rsidR="002F66B2" w:rsidRDefault="006235FD" w:rsidP="006235FD">
      <w:r>
        <w:t>2.  Roll call:</w:t>
      </w:r>
    </w:p>
    <w:p w14:paraId="610BB76F" w14:textId="77777777" w:rsidR="008A49A6" w:rsidRDefault="008A49A6" w:rsidP="006235FD"/>
    <w:p w14:paraId="1988FBA9" w14:textId="77777777" w:rsidR="00E21D57" w:rsidRDefault="006235FD" w:rsidP="006235FD">
      <w:r>
        <w:t xml:space="preserve">3.  </w:t>
      </w:r>
      <w:r w:rsidR="00E21D57">
        <w:t xml:space="preserve">Public </w:t>
      </w:r>
      <w:r w:rsidR="00DA44A2">
        <w:t xml:space="preserve">comment </w:t>
      </w:r>
      <w:r w:rsidR="008A49A6">
        <w:t>:</w:t>
      </w:r>
    </w:p>
    <w:p w14:paraId="372B502C" w14:textId="77777777" w:rsidR="006235FD" w:rsidRDefault="006235FD" w:rsidP="006235FD">
      <w:pPr>
        <w:ind w:left="720"/>
      </w:pPr>
      <w:r>
        <w:t>Members of the public are welcome to address the Board only on items described in the notice of the Board’s Agenda.</w:t>
      </w:r>
    </w:p>
    <w:p w14:paraId="13AF704B" w14:textId="77777777" w:rsidR="006235FD" w:rsidRDefault="006235FD" w:rsidP="006235FD">
      <w:pPr>
        <w:ind w:left="720"/>
      </w:pPr>
      <w:r>
        <w:t xml:space="preserve">A person addressing the Board will be limited </w:t>
      </w:r>
      <w:r w:rsidR="00DA44A2">
        <w:t>to t</w:t>
      </w:r>
      <w:r>
        <w:t>wo (2) minutes unless the Chairperson of the Board</w:t>
      </w:r>
      <w:r w:rsidR="008A49A6">
        <w:t xml:space="preserve"> grants a longer period of time at the request of the board.</w:t>
      </w:r>
    </w:p>
    <w:p w14:paraId="4C73AB96" w14:textId="77777777" w:rsidR="006235FD" w:rsidRDefault="006235FD" w:rsidP="006235FD">
      <w:pPr>
        <w:ind w:left="720"/>
      </w:pPr>
      <w:r>
        <w:t>We would appreciate it if you would identify yourself with your name and address while addressing the Board.</w:t>
      </w:r>
    </w:p>
    <w:p w14:paraId="0C8A7821" w14:textId="77777777" w:rsidR="006235FD" w:rsidRPr="006235FD" w:rsidRDefault="006235FD" w:rsidP="006235FD">
      <w:pPr>
        <w:ind w:left="720"/>
        <w:rPr>
          <w:i/>
          <w:sz w:val="21"/>
          <w:szCs w:val="21"/>
        </w:rPr>
      </w:pPr>
      <w:r w:rsidRPr="006235FD">
        <w:rPr>
          <w:i/>
          <w:sz w:val="21"/>
          <w:szCs w:val="21"/>
        </w:rPr>
        <w:t>While the Board appreciate</w:t>
      </w:r>
      <w:r w:rsidR="00DA44A2">
        <w:rPr>
          <w:i/>
          <w:sz w:val="21"/>
          <w:szCs w:val="21"/>
        </w:rPr>
        <w:t>s</w:t>
      </w:r>
      <w:r w:rsidRPr="006235FD">
        <w:rPr>
          <w:i/>
          <w:sz w:val="21"/>
          <w:szCs w:val="21"/>
        </w:rPr>
        <w:t xml:space="preserve"> and welcomes your comments and questions, we will not be at liberty to respond.  All comments will be taken into consideration.</w:t>
      </w:r>
    </w:p>
    <w:p w14:paraId="372F4D46" w14:textId="77777777" w:rsidR="006235FD" w:rsidRDefault="006235FD" w:rsidP="006235FD"/>
    <w:p w14:paraId="1D1EF13D" w14:textId="77777777" w:rsidR="008A49A6" w:rsidRDefault="006235FD" w:rsidP="008A49A6">
      <w:bookmarkStart w:id="0" w:name="_GoBack"/>
      <w:bookmarkEnd w:id="0"/>
      <w:r>
        <w:t xml:space="preserve">4.  </w:t>
      </w:r>
      <w:r w:rsidR="008A49A6">
        <w:t>Topic:  Purchase of new vehicles.  New Chiefs truck, Class 5 or 6 tanker/pumper.</w:t>
      </w:r>
    </w:p>
    <w:p w14:paraId="471981B5" w14:textId="77777777" w:rsidR="008A49A6" w:rsidRDefault="008A49A6" w:rsidP="008A49A6"/>
    <w:p w14:paraId="3891E0B6" w14:textId="77777777" w:rsidR="002F66B2" w:rsidRDefault="008A49A6" w:rsidP="008A49A6">
      <w:r>
        <w:t xml:space="preserve">Discussion </w:t>
      </w:r>
    </w:p>
    <w:p w14:paraId="4F66656E" w14:textId="77777777" w:rsidR="00DA44A2" w:rsidRDefault="00DA44A2" w:rsidP="006235FD">
      <w:pPr>
        <w:ind w:firstLine="720"/>
      </w:pPr>
    </w:p>
    <w:p w14:paraId="264E1976" w14:textId="77777777" w:rsidR="008A49A6" w:rsidRDefault="00DA44A2" w:rsidP="008A49A6">
      <w:r>
        <w:t xml:space="preserve">5.  </w:t>
      </w:r>
      <w:r w:rsidR="008A49A6">
        <w:t>Decision on new vehicles.</w:t>
      </w:r>
    </w:p>
    <w:p w14:paraId="1D3377F2" w14:textId="77777777" w:rsidR="008A49A6" w:rsidRDefault="008A49A6" w:rsidP="008A49A6">
      <w:r>
        <w:tab/>
        <w:t>a. Chiefs truck</w:t>
      </w:r>
    </w:p>
    <w:p w14:paraId="5A8D3B9B" w14:textId="77777777" w:rsidR="002F66B2" w:rsidRDefault="008A49A6" w:rsidP="008A49A6">
      <w:r>
        <w:tab/>
        <w:t xml:space="preserve">b. Tanker/Pumper </w:t>
      </w:r>
    </w:p>
    <w:p w14:paraId="77348817" w14:textId="77777777" w:rsidR="00E21D57" w:rsidRDefault="00E21D57" w:rsidP="002F66B2"/>
    <w:p w14:paraId="3555D1F1" w14:textId="77777777" w:rsidR="00E21D57" w:rsidRDefault="008A49A6" w:rsidP="002F66B2">
      <w:r>
        <w:t>6</w:t>
      </w:r>
      <w:r w:rsidR="00DA44A2">
        <w:t>.  Adjourn Meeting</w:t>
      </w:r>
    </w:p>
    <w:p w14:paraId="3863E07F" w14:textId="77777777" w:rsidR="00DE0382" w:rsidRDefault="006235FD" w:rsidP="008A49A6">
      <w:pPr>
        <w:ind w:firstLine="720"/>
      </w:pPr>
      <w:r>
        <w:t>Time:</w:t>
      </w:r>
    </w:p>
    <w:sectPr w:rsidR="00DE0382" w:rsidSect="00023B12"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44A85" w14:textId="77777777" w:rsidR="00F15373" w:rsidRDefault="00F15373" w:rsidP="000E704F">
      <w:r>
        <w:separator/>
      </w:r>
    </w:p>
  </w:endnote>
  <w:endnote w:type="continuationSeparator" w:id="0">
    <w:p w14:paraId="2D334389" w14:textId="77777777" w:rsidR="00F15373" w:rsidRDefault="00F15373" w:rsidP="000E7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A151D" w14:textId="77777777" w:rsidR="00F15373" w:rsidRDefault="00F15373" w:rsidP="000E704F">
      <w:r>
        <w:separator/>
      </w:r>
    </w:p>
  </w:footnote>
  <w:footnote w:type="continuationSeparator" w:id="0">
    <w:p w14:paraId="1A02643B" w14:textId="77777777" w:rsidR="00F15373" w:rsidRDefault="00F15373" w:rsidP="000E7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F2E64"/>
    <w:multiLevelType w:val="hybridMultilevel"/>
    <w:tmpl w:val="01767DFE"/>
    <w:lvl w:ilvl="0" w:tplc="4828A8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30E66"/>
    <w:multiLevelType w:val="hybridMultilevel"/>
    <w:tmpl w:val="1E3AF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D560B"/>
    <w:multiLevelType w:val="hybridMultilevel"/>
    <w:tmpl w:val="AECEC2E2"/>
    <w:lvl w:ilvl="0" w:tplc="0C44C8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90CEB"/>
    <w:multiLevelType w:val="hybridMultilevel"/>
    <w:tmpl w:val="4EF0BEFC"/>
    <w:lvl w:ilvl="0" w:tplc="7D12BE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8336F29"/>
    <w:multiLevelType w:val="hybridMultilevel"/>
    <w:tmpl w:val="E20A5530"/>
    <w:lvl w:ilvl="0" w:tplc="2E1AE1B0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AB50E89"/>
    <w:multiLevelType w:val="multilevel"/>
    <w:tmpl w:val="AECEC2E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EF3DAD"/>
    <w:multiLevelType w:val="hybridMultilevel"/>
    <w:tmpl w:val="42644A62"/>
    <w:lvl w:ilvl="0" w:tplc="86922E4A">
      <w:start w:val="5"/>
      <w:numFmt w:val="decimal"/>
      <w:lvlText w:val="%1 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FFB16AB"/>
    <w:multiLevelType w:val="hybridMultilevel"/>
    <w:tmpl w:val="57720E1E"/>
    <w:lvl w:ilvl="0" w:tplc="D5A0E2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9A6"/>
    <w:rsid w:val="000B2F9A"/>
    <w:rsid w:val="000D68B1"/>
    <w:rsid w:val="000E02E9"/>
    <w:rsid w:val="000E704F"/>
    <w:rsid w:val="00153B23"/>
    <w:rsid w:val="00167435"/>
    <w:rsid w:val="001A5B80"/>
    <w:rsid w:val="0025247E"/>
    <w:rsid w:val="00287B01"/>
    <w:rsid w:val="002F66B2"/>
    <w:rsid w:val="00325F66"/>
    <w:rsid w:val="003B0BB1"/>
    <w:rsid w:val="003B3C54"/>
    <w:rsid w:val="003B5A4B"/>
    <w:rsid w:val="003F19BB"/>
    <w:rsid w:val="004D088B"/>
    <w:rsid w:val="00521DF2"/>
    <w:rsid w:val="006235FD"/>
    <w:rsid w:val="00654E66"/>
    <w:rsid w:val="00687B07"/>
    <w:rsid w:val="00711FFC"/>
    <w:rsid w:val="007D7D40"/>
    <w:rsid w:val="00821EB7"/>
    <w:rsid w:val="008A49A6"/>
    <w:rsid w:val="008E175B"/>
    <w:rsid w:val="008E5113"/>
    <w:rsid w:val="009117BB"/>
    <w:rsid w:val="00921B40"/>
    <w:rsid w:val="00936F2A"/>
    <w:rsid w:val="00963EFF"/>
    <w:rsid w:val="00994361"/>
    <w:rsid w:val="009C6C39"/>
    <w:rsid w:val="00A17903"/>
    <w:rsid w:val="00A541EA"/>
    <w:rsid w:val="00AC285F"/>
    <w:rsid w:val="00B55672"/>
    <w:rsid w:val="00C16AAE"/>
    <w:rsid w:val="00C445C1"/>
    <w:rsid w:val="00C85CD5"/>
    <w:rsid w:val="00CA46E4"/>
    <w:rsid w:val="00CA5787"/>
    <w:rsid w:val="00D045E7"/>
    <w:rsid w:val="00D332B5"/>
    <w:rsid w:val="00DA37C9"/>
    <w:rsid w:val="00DA44A2"/>
    <w:rsid w:val="00DE7B81"/>
    <w:rsid w:val="00E1054E"/>
    <w:rsid w:val="00E21D57"/>
    <w:rsid w:val="00E4530E"/>
    <w:rsid w:val="00EB05A7"/>
    <w:rsid w:val="00EE5060"/>
    <w:rsid w:val="00EF5BFF"/>
    <w:rsid w:val="00F15373"/>
    <w:rsid w:val="00F531E5"/>
    <w:rsid w:val="00F62E9D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DBAD3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0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04F"/>
  </w:style>
  <w:style w:type="paragraph" w:styleId="Footer">
    <w:name w:val="footer"/>
    <w:basedOn w:val="Normal"/>
    <w:link w:val="FooterChar"/>
    <w:uiPriority w:val="99"/>
    <w:unhideWhenUsed/>
    <w:rsid w:val="000E70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04F"/>
  </w:style>
  <w:style w:type="paragraph" w:styleId="ListParagraph">
    <w:name w:val="List Paragraph"/>
    <w:basedOn w:val="Normal"/>
    <w:uiPriority w:val="34"/>
    <w:qFormat/>
    <w:rsid w:val="00711F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4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bearvalleyindianvalleyfireprotectiondistrict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internetuse/Documents/Fire%20Dept%20stuff/Agendas%20BVIVFD/Special%20Meeting%20Agendas/Special%20Board%20meeting%20templa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Special Board meeting templates.dotx</Template>
  <TotalTime>10</TotalTime>
  <Pages>1</Pages>
  <Words>203</Words>
  <Characters>1158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Bear Valley / Indian Valley Fire Protection District</vt:lpstr>
      <vt:lpstr>PO Box 111, Stonyford, CA  95979</vt:lpstr>
    </vt:vector>
  </TitlesOfParts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2026-10-24T21:19:00Z</cp:lastPrinted>
  <dcterms:created xsi:type="dcterms:W3CDTF">2026-10-24T21:03:00Z</dcterms:created>
  <dcterms:modified xsi:type="dcterms:W3CDTF">2026-10-24T21:26:00Z</dcterms:modified>
</cp:coreProperties>
</file>